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9C4" w:rsidRPr="00E27854" w:rsidRDefault="00F61048" w:rsidP="00F61048">
      <w:pPr>
        <w:tabs>
          <w:tab w:val="left" w:pos="183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985"/>
        <w:gridCol w:w="283"/>
        <w:gridCol w:w="1755"/>
        <w:gridCol w:w="3348"/>
      </w:tblGrid>
      <w:tr w:rsidR="00933103" w:rsidRPr="004D356E" w:rsidTr="00933103">
        <w:trPr>
          <w:trHeight w:val="454"/>
        </w:trPr>
        <w:tc>
          <w:tcPr>
            <w:tcW w:w="104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3103" w:rsidRPr="004D356E" w:rsidRDefault="00933103" w:rsidP="009331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356E">
              <w:rPr>
                <w:rFonts w:ascii="Arial" w:hAnsi="Arial" w:cs="Arial"/>
                <w:b/>
                <w:sz w:val="22"/>
                <w:szCs w:val="22"/>
              </w:rPr>
              <w:t>MODULO PER LA RICHIESTA DI ASSOCIAZIONE AL CIRCOLO NAUTICO ORISTANO A.S.D.</w:t>
            </w:r>
          </w:p>
        </w:tc>
      </w:tr>
      <w:tr w:rsidR="00933103" w:rsidRPr="004D356E" w:rsidTr="004D356E">
        <w:trPr>
          <w:trHeight w:val="340"/>
        </w:trPr>
        <w:tc>
          <w:tcPr>
            <w:tcW w:w="10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3103" w:rsidRPr="004D356E" w:rsidRDefault="00A07505" w:rsidP="00A075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IL/LA SOTTOSCRITTO/A</w:t>
            </w:r>
          </w:p>
        </w:tc>
      </w:tr>
      <w:tr w:rsidR="00933103" w:rsidRPr="004D356E" w:rsidTr="006D475C">
        <w:trPr>
          <w:trHeight w:val="749"/>
        </w:trPr>
        <w:tc>
          <w:tcPr>
            <w:tcW w:w="10456" w:type="dxa"/>
            <w:gridSpan w:val="5"/>
            <w:tcBorders>
              <w:right w:val="single" w:sz="4" w:space="0" w:color="auto"/>
            </w:tcBorders>
            <w:vAlign w:val="center"/>
          </w:tcPr>
          <w:p w:rsidR="00933103" w:rsidRPr="004D356E" w:rsidRDefault="00933103" w:rsidP="001521E8">
            <w:pPr>
              <w:spacing w:line="360" w:lineRule="auto"/>
              <w:rPr>
                <w:rFonts w:ascii="Arial" w:hAnsi="Arial" w:cs="Arial"/>
              </w:rPr>
            </w:pPr>
            <w:r w:rsidRPr="004D356E">
              <w:rPr>
                <w:rFonts w:ascii="Arial" w:hAnsi="Arial" w:cs="Arial"/>
              </w:rPr>
              <w:t>(</w:t>
            </w:r>
            <w:r w:rsidRPr="004D356E">
              <w:rPr>
                <w:rFonts w:ascii="Arial" w:hAnsi="Arial" w:cs="Arial"/>
                <w:i/>
              </w:rPr>
              <w:t>parte</w:t>
            </w:r>
            <w:r w:rsidRPr="004D356E">
              <w:rPr>
                <w:rFonts w:ascii="Arial" w:hAnsi="Arial" w:cs="Arial"/>
              </w:rPr>
              <w:t xml:space="preserve"> </w:t>
            </w:r>
            <w:r w:rsidRPr="004D356E">
              <w:rPr>
                <w:rFonts w:ascii="Arial" w:hAnsi="Arial" w:cs="Arial"/>
                <w:i/>
              </w:rPr>
              <w:t>da compilare solo in caso di minore e/o persona tutelata legalmente dallo scrivente</w:t>
            </w:r>
            <w:r w:rsidRPr="004D356E">
              <w:rPr>
                <w:rFonts w:ascii="Arial" w:hAnsi="Arial" w:cs="Arial"/>
              </w:rPr>
              <w:t>)</w:t>
            </w:r>
          </w:p>
          <w:p w:rsidR="00933103" w:rsidRPr="004D356E" w:rsidRDefault="00933103" w:rsidP="001521E8">
            <w:pPr>
              <w:spacing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</w:rPr>
              <w:t>_____________________________________, genitore dell’atleta minorenne di cui alla presente scheda</w:t>
            </w:r>
          </w:p>
        </w:tc>
      </w:tr>
      <w:tr w:rsidR="00933103" w:rsidRPr="004D356E" w:rsidTr="00933103">
        <w:trPr>
          <w:trHeight w:val="454"/>
        </w:trPr>
        <w:tc>
          <w:tcPr>
            <w:tcW w:w="5070" w:type="dxa"/>
            <w:gridSpan w:val="2"/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Cognome</w:t>
            </w:r>
          </w:p>
        </w:tc>
        <w:tc>
          <w:tcPr>
            <w:tcW w:w="5386" w:type="dxa"/>
            <w:gridSpan w:val="3"/>
            <w:tcBorders>
              <w:right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933103" w:rsidRPr="004D356E" w:rsidTr="00933103">
        <w:trPr>
          <w:trHeight w:val="454"/>
        </w:trPr>
        <w:tc>
          <w:tcPr>
            <w:tcW w:w="5070" w:type="dxa"/>
            <w:gridSpan w:val="2"/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Luogo di nascita</w:t>
            </w:r>
          </w:p>
        </w:tc>
        <w:tc>
          <w:tcPr>
            <w:tcW w:w="5386" w:type="dxa"/>
            <w:gridSpan w:val="3"/>
            <w:tcBorders>
              <w:right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Data di nascita</w:t>
            </w:r>
          </w:p>
        </w:tc>
      </w:tr>
      <w:tr w:rsidR="00933103" w:rsidRPr="004D356E" w:rsidTr="00933103">
        <w:trPr>
          <w:trHeight w:val="454"/>
        </w:trPr>
        <w:tc>
          <w:tcPr>
            <w:tcW w:w="5070" w:type="dxa"/>
            <w:gridSpan w:val="2"/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Codice Fiscale</w:t>
            </w:r>
          </w:p>
        </w:tc>
        <w:tc>
          <w:tcPr>
            <w:tcW w:w="5386" w:type="dxa"/>
            <w:gridSpan w:val="3"/>
            <w:tcBorders>
              <w:right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Comune di Residenza</w:t>
            </w:r>
          </w:p>
        </w:tc>
      </w:tr>
      <w:tr w:rsidR="00933103" w:rsidRPr="004D356E" w:rsidTr="00933103">
        <w:trPr>
          <w:trHeight w:val="454"/>
        </w:trPr>
        <w:tc>
          <w:tcPr>
            <w:tcW w:w="5070" w:type="dxa"/>
            <w:gridSpan w:val="2"/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Indirizzo</w:t>
            </w:r>
          </w:p>
        </w:tc>
        <w:tc>
          <w:tcPr>
            <w:tcW w:w="5386" w:type="dxa"/>
            <w:gridSpan w:val="3"/>
            <w:tcBorders>
              <w:right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CAP</w:t>
            </w:r>
          </w:p>
        </w:tc>
      </w:tr>
      <w:tr w:rsidR="00933103" w:rsidRPr="004D356E" w:rsidTr="00740721">
        <w:trPr>
          <w:trHeight w:val="454"/>
        </w:trPr>
        <w:tc>
          <w:tcPr>
            <w:tcW w:w="5070" w:type="dxa"/>
            <w:gridSpan w:val="2"/>
            <w:tcBorders>
              <w:bottom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  <w:b/>
                <w:bCs/>
              </w:rPr>
            </w:pPr>
            <w:r w:rsidRPr="004D356E">
              <w:rPr>
                <w:rFonts w:ascii="Arial" w:hAnsi="Arial" w:cs="Arial"/>
                <w:b/>
                <w:bCs/>
              </w:rPr>
              <w:t>Telefono/Cellulare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33103" w:rsidRPr="004D356E" w:rsidRDefault="00933103" w:rsidP="00933103">
            <w:pPr>
              <w:rPr>
                <w:rFonts w:ascii="Arial" w:hAnsi="Arial" w:cs="Arial"/>
              </w:rPr>
            </w:pPr>
            <w:r w:rsidRPr="004D356E">
              <w:rPr>
                <w:rFonts w:ascii="Arial" w:hAnsi="Arial" w:cs="Arial"/>
                <w:b/>
                <w:bCs/>
              </w:rPr>
              <w:t>E-mail</w:t>
            </w:r>
          </w:p>
        </w:tc>
      </w:tr>
      <w:tr w:rsidR="00933103" w:rsidRPr="004D356E" w:rsidTr="001F7356">
        <w:trPr>
          <w:trHeight w:val="1134"/>
        </w:trPr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0721" w:rsidRPr="004D356E" w:rsidRDefault="00933103" w:rsidP="00ED2E1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</w:rPr>
              <w:t>CHIEDE</w:t>
            </w:r>
          </w:p>
          <w:p w:rsidR="00740721" w:rsidRPr="004D356E" w:rsidRDefault="00933103" w:rsidP="00ED2E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</w:rPr>
              <w:t xml:space="preserve">di potersi associare al </w:t>
            </w:r>
            <w:r w:rsidR="00740721" w:rsidRPr="004D356E">
              <w:rPr>
                <w:rFonts w:ascii="Arial" w:hAnsi="Arial" w:cs="Arial"/>
                <w:b/>
              </w:rPr>
              <w:t>Circolo Nautico Oristano a.s.d.</w:t>
            </w:r>
            <w:r w:rsidR="00E9270D">
              <w:rPr>
                <w:rFonts w:ascii="Arial" w:hAnsi="Arial" w:cs="Arial"/>
                <w:b/>
              </w:rPr>
              <w:t xml:space="preserve"> (o che il/la proprio/a figlio/a venga associato/a)</w:t>
            </w:r>
            <w:r w:rsidR="00740721" w:rsidRPr="004D356E">
              <w:rPr>
                <w:rFonts w:ascii="Arial" w:hAnsi="Arial" w:cs="Arial"/>
                <w:b/>
              </w:rPr>
              <w:t xml:space="preserve">, come da art. 5 dello Statuto, nella seguente veste e (in caso di socio atleta) </w:t>
            </w:r>
            <w:r w:rsidR="004D356E" w:rsidRPr="004D356E">
              <w:rPr>
                <w:rFonts w:ascii="Arial" w:hAnsi="Arial" w:cs="Arial"/>
                <w:b/>
              </w:rPr>
              <w:t>di essere</w:t>
            </w:r>
            <w:r w:rsidR="00740721" w:rsidRPr="004D356E">
              <w:rPr>
                <w:rFonts w:ascii="Arial" w:hAnsi="Arial" w:cs="Arial"/>
                <w:b/>
              </w:rPr>
              <w:t xml:space="preserve"> tessera</w:t>
            </w:r>
            <w:r w:rsidR="004D356E" w:rsidRPr="004D356E">
              <w:rPr>
                <w:rFonts w:ascii="Arial" w:hAnsi="Arial" w:cs="Arial"/>
                <w:b/>
              </w:rPr>
              <w:t>t</w:t>
            </w:r>
            <w:r w:rsidR="00740721" w:rsidRPr="004D356E">
              <w:rPr>
                <w:rFonts w:ascii="Arial" w:hAnsi="Arial" w:cs="Arial"/>
                <w:b/>
              </w:rPr>
              <w:t>o alla seguente Federazione:</w:t>
            </w:r>
          </w:p>
        </w:tc>
      </w:tr>
      <w:tr w:rsidR="00740721" w:rsidRPr="004D356E" w:rsidTr="00E27854">
        <w:trPr>
          <w:trHeight w:val="482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Socio Sostenitore</w:t>
            </w:r>
          </w:p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Socio Ordinario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Socio Atleta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FICK – Federazione Italiana Canoa Kayak</w:t>
            </w:r>
          </w:p>
        </w:tc>
      </w:tr>
      <w:tr w:rsidR="00740721" w:rsidRPr="004D356E" w:rsidTr="001F7356">
        <w:trPr>
          <w:trHeight w:val="227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FIC – Federazione Italiana Canottaggio</w:t>
            </w:r>
          </w:p>
        </w:tc>
      </w:tr>
      <w:tr w:rsidR="00740721" w:rsidRPr="004D356E" w:rsidTr="00F61048">
        <w:trPr>
          <w:trHeight w:val="509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4D356E" w:rsidRDefault="00740721" w:rsidP="00740721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  <w:sz w:val="28"/>
                <w:szCs w:val="28"/>
              </w:rPr>
              <w:t>□</w:t>
            </w:r>
            <w:r w:rsidRPr="004D356E">
              <w:rPr>
                <w:rFonts w:ascii="Arial" w:hAnsi="Arial" w:cs="Arial"/>
                <w:b/>
              </w:rPr>
              <w:t xml:space="preserve">     FIV – Federazione Italiana Vela</w:t>
            </w:r>
          </w:p>
        </w:tc>
      </w:tr>
      <w:tr w:rsidR="00740721" w:rsidRPr="004D356E" w:rsidTr="00F61048">
        <w:trPr>
          <w:trHeight w:val="130"/>
        </w:trPr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0721" w:rsidRPr="004D356E" w:rsidRDefault="004D356E" w:rsidP="001521E8">
            <w:pPr>
              <w:spacing w:before="120" w:line="360" w:lineRule="auto"/>
              <w:jc w:val="center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</w:rPr>
              <w:t>A</w:t>
            </w:r>
            <w:r w:rsidR="00740721" w:rsidRPr="004D356E">
              <w:rPr>
                <w:rFonts w:ascii="Arial" w:hAnsi="Arial" w:cs="Arial"/>
                <w:b/>
              </w:rPr>
              <w:t xml:space="preserve"> tal fine dichiara</w:t>
            </w:r>
            <w:r w:rsidRPr="004D356E">
              <w:rPr>
                <w:rFonts w:ascii="Arial" w:hAnsi="Arial" w:cs="Arial"/>
                <w:b/>
              </w:rPr>
              <w:t>:</w:t>
            </w:r>
          </w:p>
        </w:tc>
      </w:tr>
      <w:tr w:rsidR="00740721" w:rsidRPr="004D356E" w:rsidTr="00F61048">
        <w:trPr>
          <w:trHeight w:val="567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6E" w:rsidRPr="00F61048" w:rsidRDefault="00740721" w:rsidP="001F735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>che ha capacità natatoria;</w:t>
            </w:r>
          </w:p>
          <w:p w:rsidR="004D356E" w:rsidRPr="00F61048" w:rsidRDefault="004D356E" w:rsidP="001F735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1048">
              <w:rPr>
                <w:rFonts w:ascii="Arial" w:hAnsi="Arial" w:cs="Arial"/>
                <w:sz w:val="18"/>
                <w:szCs w:val="18"/>
              </w:rPr>
              <w:t>che non è in possesso di controindicazioni mediche alla pratica sportiva richiesta;</w:t>
            </w:r>
          </w:p>
          <w:p w:rsidR="00740721" w:rsidRPr="001A49C4" w:rsidRDefault="004D356E" w:rsidP="001F735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1048">
              <w:rPr>
                <w:rFonts w:ascii="Arial" w:hAnsi="Arial" w:cs="Arial"/>
                <w:sz w:val="18"/>
                <w:szCs w:val="18"/>
              </w:rPr>
              <w:t>di attenersi al regolamento dell’Associazione Sportiva che con la presente richiesta viene esplicitamente</w:t>
            </w:r>
            <w:r w:rsidRPr="001A49C4">
              <w:rPr>
                <w:rFonts w:ascii="Arial" w:hAnsi="Arial" w:cs="Arial"/>
                <w:sz w:val="18"/>
                <w:szCs w:val="18"/>
              </w:rPr>
              <w:t xml:space="preserve"> accettato e sottoscritto e di attenersi ai regolamenti sportivi delle Federazioni Sportive a cui il Circolo Nautico è affiliato.</w:t>
            </w:r>
          </w:p>
        </w:tc>
      </w:tr>
      <w:tr w:rsidR="00740721" w:rsidRPr="004D356E" w:rsidTr="00F61048">
        <w:trPr>
          <w:trHeight w:val="454"/>
        </w:trPr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2E11" w:rsidRPr="004D356E" w:rsidRDefault="00740721" w:rsidP="00ED2E11">
            <w:pPr>
              <w:jc w:val="center"/>
              <w:rPr>
                <w:rFonts w:ascii="Arial" w:hAnsi="Arial" w:cs="Arial"/>
                <w:b/>
              </w:rPr>
            </w:pPr>
            <w:r w:rsidRPr="004D356E">
              <w:rPr>
                <w:rFonts w:ascii="Arial" w:hAnsi="Arial" w:cs="Arial"/>
                <w:b/>
              </w:rPr>
              <w:t>e si impegna a</w:t>
            </w:r>
            <w:r w:rsidR="00ED2E11">
              <w:rPr>
                <w:rFonts w:ascii="Arial" w:hAnsi="Arial" w:cs="Arial"/>
                <w:b/>
              </w:rPr>
              <w:t>:</w:t>
            </w:r>
          </w:p>
        </w:tc>
      </w:tr>
      <w:tr w:rsidR="0074072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1A49C4" w:rsidRDefault="00ED2E11" w:rsidP="00ED2E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 xml:space="preserve">produrre e consegnare </w:t>
            </w:r>
            <w:r w:rsidR="00740721" w:rsidRPr="001A49C4">
              <w:rPr>
                <w:rFonts w:ascii="Arial" w:hAnsi="Arial" w:cs="Arial"/>
                <w:sz w:val="18"/>
                <w:szCs w:val="18"/>
              </w:rPr>
              <w:t xml:space="preserve">la certificazione annuale di idoneità all’attività sportiva agonistica rilasciata dal medico sportivo competente in caso di attività agonistica; </w:t>
            </w:r>
          </w:p>
        </w:tc>
      </w:tr>
      <w:tr w:rsidR="00ED2E1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11" w:rsidRPr="001A49C4" w:rsidRDefault="00ED2E11" w:rsidP="00ED2E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>in alternativa certificato rilasciato dal medico curante di assenza di controindicazioni allo svolgimento della pratica sportiva non agonistica;</w:t>
            </w:r>
          </w:p>
        </w:tc>
      </w:tr>
      <w:tr w:rsidR="00ED2E1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11" w:rsidRPr="001A49C4" w:rsidRDefault="00ED2E11" w:rsidP="00ED2E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 xml:space="preserve">pagare la quota di iscrizione annuale e di tesseramento alle federazioni sportive di appartenenza; </w:t>
            </w:r>
          </w:p>
        </w:tc>
      </w:tr>
      <w:tr w:rsidR="00ED2E1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11" w:rsidRPr="001A49C4" w:rsidRDefault="00ED2E11" w:rsidP="00ED2E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 xml:space="preserve">pagare le quote mensili anticipate entro il 5 di ogni mese (in caso di attività sportiva continuativa); </w:t>
            </w:r>
          </w:p>
        </w:tc>
      </w:tr>
      <w:tr w:rsidR="00ED2E1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11" w:rsidRPr="001A49C4" w:rsidRDefault="00ED2E11" w:rsidP="00ED2E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>pagare le uscite concordate anticipatamente (per coloro che optano per attività occasionale);</w:t>
            </w:r>
          </w:p>
        </w:tc>
      </w:tr>
      <w:tr w:rsidR="00740721" w:rsidRPr="004D356E" w:rsidTr="00F61048">
        <w:trPr>
          <w:trHeight w:val="20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1A49C4" w:rsidRDefault="001A49C4" w:rsidP="001A49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49C4">
              <w:rPr>
                <w:rFonts w:ascii="Arial" w:hAnsi="Arial" w:cs="Arial"/>
                <w:sz w:val="18"/>
                <w:szCs w:val="18"/>
              </w:rPr>
              <w:t>comunicare,</w:t>
            </w:r>
            <w:r w:rsidR="00ED2E11" w:rsidRPr="001A49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40721" w:rsidRPr="001A49C4">
              <w:rPr>
                <w:rFonts w:ascii="Arial" w:hAnsi="Arial" w:cs="Arial"/>
                <w:sz w:val="18"/>
                <w:szCs w:val="18"/>
              </w:rPr>
              <w:t>ai fini della normativa antidoping, alla Associazione Sportiva l’utilizzo di farmaci in caso di terapie mediche (solo per coloro che svolgono attività agonistica)</w:t>
            </w:r>
            <w:r w:rsidR="00ED2E11" w:rsidRPr="001A49C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40721" w:rsidRPr="004D356E" w:rsidTr="00F61048"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21E8" w:rsidRDefault="001521E8" w:rsidP="0018316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1F7356" w:rsidRPr="004D356E" w:rsidRDefault="00E27854" w:rsidP="00220E6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Oristano lì</w:t>
            </w:r>
            <w:r w:rsidR="00740721" w:rsidRPr="004D356E">
              <w:rPr>
                <w:rFonts w:ascii="Arial" w:hAnsi="Arial" w:cs="Arial"/>
              </w:rPr>
              <w:t>_________________</w:t>
            </w:r>
            <w:r w:rsidR="00740721" w:rsidRPr="004D356E">
              <w:rPr>
                <w:rFonts w:ascii="Arial" w:hAnsi="Arial" w:cs="Arial"/>
              </w:rPr>
              <w:tab/>
            </w:r>
            <w:r w:rsidR="00740721" w:rsidRPr="004D356E">
              <w:rPr>
                <w:rFonts w:ascii="Arial" w:hAnsi="Arial" w:cs="Arial"/>
              </w:rPr>
              <w:tab/>
            </w:r>
            <w:r w:rsidR="00740721" w:rsidRPr="004D356E">
              <w:rPr>
                <w:rFonts w:ascii="Arial" w:hAnsi="Arial" w:cs="Arial"/>
              </w:rPr>
              <w:tab/>
            </w:r>
            <w:r w:rsidR="00740721" w:rsidRPr="004D356E">
              <w:rPr>
                <w:rFonts w:ascii="Arial" w:hAnsi="Arial" w:cs="Arial"/>
              </w:rPr>
              <w:tab/>
            </w:r>
            <w:r w:rsidR="00740721" w:rsidRPr="004D356E">
              <w:rPr>
                <w:rFonts w:ascii="Arial" w:hAnsi="Arial" w:cs="Arial"/>
              </w:rPr>
              <w:tab/>
            </w:r>
            <w:r w:rsidR="00740721" w:rsidRPr="004D356E">
              <w:rPr>
                <w:rFonts w:ascii="Arial" w:hAnsi="Arial" w:cs="Arial"/>
              </w:rPr>
              <w:tab/>
            </w:r>
            <w:r w:rsidR="00220E6C">
              <w:rPr>
                <w:rFonts w:ascii="Arial" w:hAnsi="Arial" w:cs="Arial"/>
              </w:rPr>
              <w:t>Firma</w:t>
            </w:r>
            <w:r w:rsidR="00740721" w:rsidRPr="004D356E">
              <w:rPr>
                <w:rFonts w:ascii="Arial" w:hAnsi="Arial" w:cs="Arial"/>
              </w:rPr>
              <w:t>_______________________</w:t>
            </w:r>
            <w:r w:rsidR="00220E6C">
              <w:rPr>
                <w:rFonts w:ascii="Arial" w:hAnsi="Arial" w:cs="Arial"/>
              </w:rPr>
              <w:t>_______</w:t>
            </w:r>
          </w:p>
        </w:tc>
      </w:tr>
      <w:tr w:rsidR="00740721" w:rsidRPr="004D356E" w:rsidTr="00220E6C">
        <w:trPr>
          <w:trHeight w:val="680"/>
        </w:trPr>
        <w:tc>
          <w:tcPr>
            <w:tcW w:w="71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1521E8" w:rsidRDefault="006D475C" w:rsidP="00220E6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Il/la sottoscritto/a ai sensi </w:t>
            </w:r>
            <w:r w:rsidR="001A49C4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del </w:t>
            </w:r>
            <w:proofErr w:type="spellStart"/>
            <w:r w:rsidR="001A49C4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D.Lgs</w:t>
            </w:r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proofErr w:type="spellEnd"/>
            <w:r w:rsidR="001A49C4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196/03</w:t>
            </w:r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sulla Privacy 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esprime liberamente e specificatamente il consenso </w:t>
            </w:r>
            <w:r w:rsidR="00220E6C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al trattamento dei dati personali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propri</w:t>
            </w:r>
            <w:r w:rsidR="00AB79FD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20E6C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e/o de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lla persona </w:t>
            </w:r>
            <w:r w:rsidR="00AB79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terza 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>tutelata legalmente</w:t>
            </w:r>
            <w:r w:rsidR="00AB79FD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220E6C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20E6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parte del </w:t>
            </w:r>
            <w:r w:rsidR="00E9270D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Circolo Nautico Oristano a.s.d.</w:t>
            </w:r>
            <w:r w:rsidR="001A49C4"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721" w:rsidRPr="004D356E" w:rsidRDefault="001521E8" w:rsidP="001521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1A49C4" w:rsidRPr="004D356E">
              <w:rPr>
                <w:rFonts w:ascii="Arial" w:hAnsi="Arial" w:cs="Arial"/>
              </w:rPr>
              <w:t>Firma __________________________</w:t>
            </w:r>
            <w:r>
              <w:rPr>
                <w:rFonts w:ascii="Arial" w:hAnsi="Arial" w:cs="Arial"/>
              </w:rPr>
              <w:t>__</w:t>
            </w:r>
          </w:p>
        </w:tc>
      </w:tr>
      <w:tr w:rsidR="006D475C" w:rsidRPr="004D356E" w:rsidTr="00220E6C">
        <w:trPr>
          <w:trHeight w:val="680"/>
        </w:trPr>
        <w:tc>
          <w:tcPr>
            <w:tcW w:w="7108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D475C" w:rsidRPr="001521E8" w:rsidRDefault="006D475C" w:rsidP="00D3284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Il/la sottoscritto/a dichiara di aver preso visione e di accettare l’informativa prodotta dal Circolo Nautico Oristano a.s.d. ai sensi dell’art. 13 D. </w:t>
            </w:r>
            <w:proofErr w:type="spellStart"/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Lgs</w:t>
            </w:r>
            <w:proofErr w:type="spellEnd"/>
            <w:r w:rsidRPr="001521E8">
              <w:rPr>
                <w:rFonts w:ascii="Arial" w:hAnsi="Arial" w:cs="Arial"/>
                <w:b/>
                <w:bCs/>
                <w:sz w:val="18"/>
                <w:szCs w:val="18"/>
              </w:rPr>
              <w:t>. 196/03.</w:t>
            </w:r>
          </w:p>
        </w:tc>
        <w:tc>
          <w:tcPr>
            <w:tcW w:w="33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D475C" w:rsidRPr="004D356E" w:rsidRDefault="001521E8" w:rsidP="001521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D475C" w:rsidRPr="004D356E">
              <w:rPr>
                <w:rFonts w:ascii="Arial" w:hAnsi="Arial" w:cs="Arial"/>
              </w:rPr>
              <w:t>Firma __________________________</w:t>
            </w:r>
            <w:r>
              <w:rPr>
                <w:rFonts w:ascii="Arial" w:hAnsi="Arial" w:cs="Arial"/>
              </w:rPr>
              <w:t>__</w:t>
            </w:r>
          </w:p>
        </w:tc>
      </w:tr>
    </w:tbl>
    <w:p w:rsidR="00905AD9" w:rsidRPr="00933103" w:rsidRDefault="00905AD9" w:rsidP="006D475C"/>
    <w:sectPr w:rsidR="00905AD9" w:rsidRPr="00933103" w:rsidSect="006D475C">
      <w:headerReference w:type="default" r:id="rId8"/>
      <w:pgSz w:w="11907" w:h="16840"/>
      <w:pgMar w:top="720" w:right="720" w:bottom="720" w:left="720" w:header="851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6FF" w:rsidRDefault="002856FF">
      <w:r>
        <w:separator/>
      </w:r>
    </w:p>
  </w:endnote>
  <w:endnote w:type="continuationSeparator" w:id="0">
    <w:p w:rsidR="002856FF" w:rsidRDefault="00285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6FF" w:rsidRDefault="002856FF">
      <w:r>
        <w:separator/>
      </w:r>
    </w:p>
  </w:footnote>
  <w:footnote w:type="continuationSeparator" w:id="0">
    <w:p w:rsidR="002856FF" w:rsidRDefault="002856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D8" w:rsidRDefault="00A972C3" w:rsidP="004827C2">
    <w:pPr>
      <w:pStyle w:val="Intestazione"/>
      <w:framePr w:hSpace="142" w:wrap="auto" w:vAnchor="text" w:hAnchor="page" w:x="1164" w:y="-86"/>
      <w:tabs>
        <w:tab w:val="clear" w:pos="9638"/>
      </w:tabs>
      <w:jc w:val="center"/>
    </w:pPr>
    <w:r>
      <w:rPr>
        <w:noProof/>
      </w:rPr>
      <w:drawing>
        <wp:inline distT="0" distB="0" distL="0" distR="0">
          <wp:extent cx="1647825" cy="781050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9781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2694"/>
      <w:gridCol w:w="4394"/>
      <w:gridCol w:w="2693"/>
    </w:tblGrid>
    <w:tr w:rsidR="007B5CE7" w:rsidTr="00834967">
      <w:tc>
        <w:tcPr>
          <w:tcW w:w="2694" w:type="dxa"/>
          <w:vMerge w:val="restart"/>
        </w:tcPr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</w:rPr>
          </w:pPr>
        </w:p>
        <w:p w:rsidR="007B5CE7" w:rsidRP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4"/>
              <w:szCs w:val="14"/>
            </w:rPr>
          </w:pPr>
        </w:p>
        <w:p w:rsidR="007B5CE7" w:rsidRP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4"/>
              <w:szCs w:val="14"/>
            </w:rPr>
          </w:pPr>
        </w:p>
        <w:p w:rsidR="007B5CE7" w:rsidRDefault="007B5CE7">
          <w:pPr>
            <w:pStyle w:val="Intestazione"/>
            <w:jc w:val="center"/>
            <w:rPr>
              <w:rFonts w:ascii="Arial" w:hAnsi="Arial"/>
              <w:b/>
              <w:i/>
              <w:color w:val="000000"/>
              <w:sz w:val="12"/>
              <w:szCs w:val="12"/>
            </w:rPr>
          </w:pPr>
        </w:p>
        <w:p w:rsidR="007B5CE7" w:rsidRPr="007B5CE7" w:rsidRDefault="007B5CE7">
          <w:pPr>
            <w:pStyle w:val="Intestazione"/>
            <w:jc w:val="center"/>
            <w:rPr>
              <w:smallCaps/>
              <w:color w:val="D4650A"/>
              <w:kern w:val="40"/>
              <w:sz w:val="12"/>
              <w:szCs w:val="12"/>
            </w:rPr>
          </w:pPr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 xml:space="preserve">STELLA </w:t>
          </w:r>
          <w:proofErr w:type="spellStart"/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>DI</w:t>
          </w:r>
          <w:proofErr w:type="spellEnd"/>
          <w:r w:rsidRPr="007B5CE7">
            <w:rPr>
              <w:rFonts w:ascii="Arial" w:hAnsi="Arial"/>
              <w:b/>
              <w:i/>
              <w:smallCaps/>
              <w:color w:val="D4650A"/>
              <w:sz w:val="12"/>
              <w:szCs w:val="12"/>
            </w:rPr>
            <w:t xml:space="preserve"> BRONZO AL MERITO SPORTIVO</w:t>
          </w:r>
        </w:p>
      </w:tc>
      <w:tc>
        <w:tcPr>
          <w:tcW w:w="7087" w:type="dxa"/>
          <w:gridSpan w:val="2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</w:pP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>C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IRCOLO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 xml:space="preserve"> N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AUTICO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sz w:val="44"/>
            </w:rPr>
            <w:t xml:space="preserve"> O</w:t>
          </w:r>
          <w:r>
            <w:rPr>
              <w:rFonts w:ascii="Arial" w:hAnsi="Arial"/>
              <w:b/>
              <w:i/>
              <w:iCs/>
              <w:color w:val="FF0000"/>
              <w:spacing w:val="40"/>
              <w:kern w:val="40"/>
              <w:position w:val="6"/>
              <w:sz w:val="28"/>
            </w:rPr>
            <w:t>RISTANO</w:t>
          </w:r>
        </w:p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Arial" w:hAnsi="Arial"/>
              <w:b/>
              <w:i/>
              <w:iCs/>
              <w:color w:val="FF0000"/>
              <w:spacing w:val="20"/>
              <w:kern w:val="40"/>
              <w:sz w:val="24"/>
            </w:rPr>
          </w:pPr>
          <w:r>
            <w:rPr>
              <w:rFonts w:ascii="Arial" w:hAnsi="Arial"/>
              <w:b/>
              <w:i/>
              <w:iCs/>
              <w:color w:val="FF0000"/>
              <w:spacing w:val="20"/>
              <w:kern w:val="40"/>
              <w:sz w:val="24"/>
            </w:rPr>
            <w:t>Associazione Sportiva Dilettantistica</w:t>
          </w:r>
        </w:p>
      </w:tc>
    </w:tr>
    <w:tr w:rsidR="007B5CE7" w:rsidTr="00834967">
      <w:tc>
        <w:tcPr>
          <w:tcW w:w="2694" w:type="dxa"/>
          <w:vMerge/>
          <w:shd w:val="clear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  <w:tc>
        <w:tcPr>
          <w:tcW w:w="7087" w:type="dxa"/>
          <w:gridSpan w:val="2"/>
          <w:shd w:val="solid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</w:tr>
    <w:tr w:rsidR="007B5CE7" w:rsidTr="00834967">
      <w:tc>
        <w:tcPr>
          <w:tcW w:w="2694" w:type="dxa"/>
          <w:vMerge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  <w:rPr>
              <w:rFonts w:ascii="Arial" w:hAnsi="Arial"/>
              <w:b/>
              <w:smallCaps/>
              <w:color w:val="000000"/>
              <w:sz w:val="18"/>
            </w:rPr>
          </w:pPr>
        </w:p>
      </w:tc>
      <w:tc>
        <w:tcPr>
          <w:tcW w:w="7087" w:type="dxa"/>
          <w:gridSpan w:val="2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  <w:rPr>
              <w:rFonts w:ascii="Arial" w:hAnsi="Arial"/>
              <w:b/>
              <w:i/>
              <w:color w:val="000000"/>
              <w:kern w:val="40"/>
            </w:rPr>
          </w:pP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 xml:space="preserve">taliana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C</w:t>
          </w:r>
          <w:r>
            <w:rPr>
              <w:rFonts w:ascii="Arial" w:hAnsi="Arial"/>
              <w:smallCaps/>
              <w:color w:val="000000"/>
              <w:sz w:val="14"/>
            </w:rPr>
            <w:t xml:space="preserve">anoa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K</w:t>
          </w:r>
          <w:r>
            <w:rPr>
              <w:rFonts w:ascii="Arial" w:hAnsi="Arial"/>
              <w:smallCaps/>
              <w:color w:val="000000"/>
              <w:sz w:val="14"/>
            </w:rPr>
            <w:t>ayak    </w:t>
          </w: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 xml:space="preserve">taliana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C</w:t>
          </w:r>
          <w:r>
            <w:rPr>
              <w:rFonts w:ascii="Arial" w:hAnsi="Arial"/>
              <w:smallCaps/>
              <w:color w:val="000000"/>
              <w:sz w:val="14"/>
            </w:rPr>
            <w:t>anottaggio    </w:t>
          </w:r>
          <w:r>
            <w:rPr>
              <w:rFonts w:ascii="Arial" w:hAnsi="Arial"/>
              <w:b/>
              <w:smallCaps/>
              <w:color w:val="000000"/>
              <w:sz w:val="18"/>
            </w:rPr>
            <w:t>F</w:t>
          </w:r>
          <w:r>
            <w:rPr>
              <w:rFonts w:ascii="Arial" w:hAnsi="Arial"/>
              <w:smallCaps/>
              <w:color w:val="000000"/>
              <w:sz w:val="14"/>
            </w:rPr>
            <w:t xml:space="preserve">ederazione </w:t>
          </w:r>
          <w:r>
            <w:rPr>
              <w:rFonts w:ascii="Arial" w:hAnsi="Arial"/>
              <w:b/>
              <w:smallCaps/>
              <w:color w:val="000000"/>
              <w:sz w:val="18"/>
            </w:rPr>
            <w:t>I</w:t>
          </w:r>
          <w:r>
            <w:rPr>
              <w:rFonts w:ascii="Arial" w:hAnsi="Arial"/>
              <w:smallCaps/>
              <w:color w:val="000000"/>
              <w:sz w:val="14"/>
            </w:rPr>
            <w:t>taliana</w:t>
          </w:r>
          <w:r>
            <w:rPr>
              <w:rFonts w:ascii="Arial" w:hAnsi="Arial"/>
              <w:b/>
              <w:smallCaps/>
              <w:color w:val="000000"/>
              <w:sz w:val="18"/>
            </w:rPr>
            <w:t xml:space="preserve"> V</w:t>
          </w:r>
          <w:r>
            <w:rPr>
              <w:rFonts w:ascii="Arial" w:hAnsi="Arial"/>
              <w:smallCaps/>
              <w:color w:val="000000"/>
              <w:sz w:val="14"/>
            </w:rPr>
            <w:t>ela</w:t>
          </w:r>
        </w:p>
      </w:tc>
    </w:tr>
    <w:tr w:rsidR="007B5CE7" w:rsidTr="007E0A82">
      <w:tc>
        <w:tcPr>
          <w:tcW w:w="2694" w:type="dxa"/>
          <w:vMerge/>
          <w:shd w:val="clear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  <w:tc>
        <w:tcPr>
          <w:tcW w:w="7087" w:type="dxa"/>
          <w:gridSpan w:val="2"/>
          <w:shd w:val="solid" w:color="FF0000" w:fill="auto"/>
        </w:tcPr>
        <w:p w:rsidR="007B5CE7" w:rsidRDefault="007B5CE7">
          <w:pPr>
            <w:pStyle w:val="Intestazione"/>
            <w:tabs>
              <w:tab w:val="clear" w:pos="4819"/>
              <w:tab w:val="clear" w:pos="9638"/>
            </w:tabs>
            <w:rPr>
              <w:rFonts w:ascii="Arial" w:hAnsi="Arial"/>
              <w:smallCaps/>
              <w:color w:val="000000"/>
              <w:sz w:val="8"/>
            </w:rPr>
          </w:pPr>
        </w:p>
      </w:tc>
    </w:tr>
    <w:tr w:rsidR="006B4CD8" w:rsidTr="007E0A82">
      <w:tc>
        <w:tcPr>
          <w:tcW w:w="2694" w:type="dxa"/>
        </w:tcPr>
        <w:p w:rsidR="006B4CD8" w:rsidRDefault="00A972C3" w:rsidP="002C236E">
          <w:pPr>
            <w:pStyle w:val="Intestazione"/>
            <w:tabs>
              <w:tab w:val="clear" w:pos="4819"/>
              <w:tab w:val="clear" w:pos="9638"/>
              <w:tab w:val="left" w:pos="1347"/>
            </w:tabs>
            <w:spacing w:before="60"/>
            <w:rPr>
              <w:kern w:val="40"/>
            </w:rPr>
          </w:pPr>
          <w:r>
            <w:rPr>
              <w:noProof/>
              <w:color w:val="000000"/>
            </w:rPr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margin">
                  <wp:posOffset>970915</wp:posOffset>
                </wp:positionH>
                <wp:positionV relativeFrom="margin">
                  <wp:posOffset>56515</wp:posOffset>
                </wp:positionV>
                <wp:extent cx="603250" cy="332740"/>
                <wp:effectExtent l="19050" t="0" r="6350" b="0"/>
                <wp:wrapSquare wrapText="bothSides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  <w:sz w:val="24"/>
            </w:rPr>
            <w:drawing>
              <wp:inline distT="0" distB="0" distL="0" distR="0">
                <wp:extent cx="457200" cy="381000"/>
                <wp:effectExtent l="19050" t="0" r="0" b="0"/>
                <wp:docPr id="2" name="Immagine 2" descr="Logo Federale FI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Federale FI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834967">
            <w:rPr>
              <w:color w:val="000000"/>
              <w:sz w:val="24"/>
            </w:rPr>
            <w:t xml:space="preserve">  </w:t>
          </w:r>
          <w:bookmarkStart w:id="0" w:name="_MON_1459235871"/>
          <w:bookmarkEnd w:id="0"/>
          <w:r w:rsidR="00834967" w:rsidRPr="0002471D">
            <w:rPr>
              <w:color w:val="000000"/>
            </w:rPr>
            <w:object w:dxaOrig="768" w:dyaOrig="7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0.75pt;height:31.5pt" o:ole="">
                <v:imagedata r:id="rId4" o:title=""/>
              </v:shape>
              <o:OLEObject Type="Embed" ProgID="Word.Picture.8" ShapeID="_x0000_i1025" DrawAspect="Content" ObjectID="_1468598994" r:id="rId5"/>
            </w:object>
          </w:r>
        </w:p>
      </w:tc>
      <w:tc>
        <w:tcPr>
          <w:tcW w:w="4394" w:type="dxa"/>
        </w:tcPr>
        <w:p w:rsidR="007E0A82" w:rsidRDefault="007E0A82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40"/>
            <w:ind w:left="213"/>
            <w:rPr>
              <w:rFonts w:ascii="Arial" w:hAnsi="Arial"/>
              <w:i/>
              <w:color w:val="000000"/>
              <w:sz w:val="12"/>
            </w:rPr>
          </w:pPr>
        </w:p>
        <w:p w:rsidR="006B4CD8" w:rsidRDefault="006B4CD8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40"/>
            <w:ind w:left="213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Sede sociale:</w:t>
          </w:r>
          <w:r>
            <w:rPr>
              <w:rFonts w:ascii="Arial" w:hAnsi="Arial"/>
              <w:i/>
              <w:color w:val="000000"/>
              <w:sz w:val="12"/>
            </w:rPr>
            <w:tab/>
          </w:r>
          <w:r>
            <w:rPr>
              <w:rFonts w:ascii="Arial" w:hAnsi="Arial"/>
              <w:color w:val="000000"/>
              <w:sz w:val="12"/>
            </w:rPr>
            <w:t xml:space="preserve">Porto Turistico - </w:t>
          </w:r>
          <w:proofErr w:type="spellStart"/>
          <w:r>
            <w:rPr>
              <w:rFonts w:ascii="Arial" w:hAnsi="Arial"/>
              <w:color w:val="000000"/>
              <w:sz w:val="12"/>
            </w:rPr>
            <w:t>Torregrande</w:t>
          </w:r>
          <w:proofErr w:type="spellEnd"/>
          <w:r>
            <w:rPr>
              <w:rFonts w:ascii="Arial" w:hAnsi="Arial"/>
              <w:color w:val="000000"/>
              <w:sz w:val="12"/>
            </w:rPr>
            <w:t xml:space="preserve">  (Oristano)</w:t>
          </w:r>
        </w:p>
        <w:p w:rsidR="006B4CD8" w:rsidRDefault="006B4CD8">
          <w:pPr>
            <w:pStyle w:val="Intestazione"/>
            <w:tabs>
              <w:tab w:val="clear" w:pos="4819"/>
              <w:tab w:val="clear" w:pos="9638"/>
              <w:tab w:val="left" w:pos="1205"/>
            </w:tabs>
            <w:spacing w:before="20"/>
            <w:ind w:left="213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Corrispondenza:</w:t>
          </w:r>
          <w:r>
            <w:rPr>
              <w:rFonts w:ascii="Arial" w:hAnsi="Arial"/>
              <w:i/>
              <w:color w:val="000000"/>
              <w:sz w:val="12"/>
            </w:rPr>
            <w:tab/>
          </w:r>
          <w:r w:rsidR="00834967">
            <w:rPr>
              <w:rFonts w:ascii="Arial" w:hAnsi="Arial"/>
              <w:i/>
              <w:color w:val="000000"/>
              <w:sz w:val="12"/>
            </w:rPr>
            <w:t xml:space="preserve">Centro </w:t>
          </w:r>
          <w:r w:rsidR="00EE170C">
            <w:rPr>
              <w:rFonts w:ascii="Arial" w:hAnsi="Arial"/>
              <w:i/>
              <w:color w:val="000000"/>
              <w:sz w:val="12"/>
            </w:rPr>
            <w:t>Spor</w:t>
          </w:r>
          <w:r w:rsidR="007E0A82">
            <w:rPr>
              <w:rFonts w:ascii="Arial" w:hAnsi="Arial"/>
              <w:i/>
              <w:color w:val="000000"/>
              <w:sz w:val="12"/>
            </w:rPr>
            <w:t xml:space="preserve">tivo </w:t>
          </w:r>
          <w:r w:rsidR="00834967">
            <w:rPr>
              <w:rFonts w:ascii="Arial" w:hAnsi="Arial"/>
              <w:i/>
              <w:color w:val="000000"/>
              <w:sz w:val="12"/>
            </w:rPr>
            <w:t xml:space="preserve">Canoa Kayak </w:t>
          </w:r>
          <w:r w:rsidR="00834967">
            <w:rPr>
              <w:rFonts w:ascii="Arial" w:hAnsi="Arial"/>
              <w:color w:val="000000"/>
              <w:sz w:val="12"/>
            </w:rPr>
            <w:t>Via Lazio – 09072 Cabras</w:t>
          </w:r>
        </w:p>
        <w:p w:rsidR="006B4CD8" w:rsidRDefault="006B4CD8" w:rsidP="0009573D">
          <w:pPr>
            <w:pStyle w:val="Intestazione"/>
            <w:tabs>
              <w:tab w:val="clear" w:pos="4819"/>
              <w:tab w:val="clear" w:pos="9638"/>
              <w:tab w:val="left" w:pos="1205"/>
              <w:tab w:val="right" w:pos="3687"/>
            </w:tabs>
            <w:spacing w:before="20"/>
            <w:ind w:left="213"/>
            <w:rPr>
              <w:kern w:val="40"/>
            </w:rPr>
          </w:pPr>
          <w:r>
            <w:rPr>
              <w:rFonts w:ascii="Arial" w:hAnsi="Arial"/>
              <w:i/>
              <w:color w:val="000000"/>
              <w:sz w:val="12"/>
            </w:rPr>
            <w:t>Codice Fiscale:</w:t>
          </w:r>
          <w:r>
            <w:rPr>
              <w:rFonts w:ascii="Arial" w:hAnsi="Arial"/>
              <w:color w:val="000000"/>
              <w:sz w:val="12"/>
            </w:rPr>
            <w:tab/>
            <w:t>8003278 095 1</w:t>
          </w:r>
          <w:r w:rsidR="0009573D">
            <w:rPr>
              <w:rFonts w:ascii="Arial" w:hAnsi="Arial"/>
              <w:color w:val="000000"/>
              <w:sz w:val="12"/>
            </w:rPr>
            <w:tab/>
          </w:r>
        </w:p>
      </w:tc>
      <w:tc>
        <w:tcPr>
          <w:tcW w:w="2693" w:type="dxa"/>
        </w:tcPr>
        <w:p w:rsidR="007E0A82" w:rsidRDefault="007E0A82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i/>
              <w:color w:val="000000"/>
              <w:sz w:val="12"/>
            </w:rPr>
          </w:pPr>
        </w:p>
        <w:p w:rsidR="00834967" w:rsidRDefault="006B4CD8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sz w:val="12"/>
            </w:rPr>
          </w:pPr>
          <w:r>
            <w:rPr>
              <w:rFonts w:ascii="Arial" w:hAnsi="Arial"/>
              <w:i/>
              <w:color w:val="000000"/>
              <w:sz w:val="12"/>
            </w:rPr>
            <w:t>E-mail:</w:t>
          </w:r>
          <w:r>
            <w:rPr>
              <w:rFonts w:ascii="Arial" w:hAnsi="Arial"/>
              <w:color w:val="000000"/>
              <w:sz w:val="12"/>
            </w:rPr>
            <w:t xml:space="preserve"> </w:t>
          </w:r>
          <w:r>
            <w:rPr>
              <w:rFonts w:ascii="Arial" w:hAnsi="Arial"/>
              <w:color w:val="000000"/>
              <w:sz w:val="12"/>
            </w:rPr>
            <w:tab/>
          </w:r>
          <w:r w:rsidR="0009573D">
            <w:rPr>
              <w:rFonts w:ascii="Arial" w:hAnsi="Arial"/>
              <w:color w:val="000000"/>
              <w:sz w:val="12"/>
            </w:rPr>
            <w:t xml:space="preserve">  </w:t>
          </w:r>
          <w:hyperlink r:id="rId6" w:history="1">
            <w:r w:rsidR="00834967" w:rsidRPr="00AD2F14">
              <w:rPr>
                <w:rStyle w:val="Collegamentoipertestuale"/>
                <w:rFonts w:ascii="Arial" w:hAnsi="Arial"/>
                <w:sz w:val="12"/>
              </w:rPr>
              <w:t>circolonauticooristano@gmail.com</w:t>
            </w:r>
          </w:hyperlink>
        </w:p>
        <w:p w:rsidR="006B4CD8" w:rsidRDefault="00834967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rFonts w:ascii="Arial" w:hAnsi="Arial"/>
              <w:color w:val="000000"/>
              <w:sz w:val="12"/>
            </w:rPr>
          </w:pPr>
          <w:r>
            <w:rPr>
              <w:rFonts w:ascii="Arial" w:hAnsi="Arial"/>
              <w:sz w:val="12"/>
            </w:rPr>
            <w:t>Sito</w:t>
          </w:r>
          <w:r w:rsidR="007E0A82">
            <w:rPr>
              <w:rFonts w:ascii="Arial" w:hAnsi="Arial"/>
              <w:sz w:val="12"/>
            </w:rPr>
            <w:t xml:space="preserve"> web</w:t>
          </w:r>
          <w:r>
            <w:rPr>
              <w:rFonts w:ascii="Arial" w:hAnsi="Arial"/>
              <w:sz w:val="12"/>
            </w:rPr>
            <w:t>:</w:t>
          </w:r>
          <w:r>
            <w:rPr>
              <w:rFonts w:ascii="Arial" w:hAnsi="Arial"/>
              <w:sz w:val="12"/>
            </w:rPr>
            <w:tab/>
            <w:t xml:space="preserve">  </w:t>
          </w:r>
          <w:hyperlink r:id="rId7" w:history="1">
            <w:r w:rsidRPr="00AD2F14">
              <w:rPr>
                <w:rStyle w:val="Collegamentoipertestuale"/>
                <w:rFonts w:ascii="Arial" w:hAnsi="Arial"/>
                <w:sz w:val="12"/>
              </w:rPr>
              <w:t>www.circolonauticooristano.it</w:t>
            </w:r>
          </w:hyperlink>
          <w:r>
            <w:rPr>
              <w:rFonts w:ascii="Arial" w:hAnsi="Arial"/>
              <w:sz w:val="12"/>
            </w:rPr>
            <w:t xml:space="preserve">  </w:t>
          </w:r>
        </w:p>
        <w:p w:rsidR="006B4CD8" w:rsidRDefault="0009573D" w:rsidP="00834967">
          <w:pPr>
            <w:pStyle w:val="Intestazione"/>
            <w:tabs>
              <w:tab w:val="clear" w:pos="4819"/>
              <w:tab w:val="clear" w:pos="9638"/>
              <w:tab w:val="left" w:pos="639"/>
            </w:tabs>
            <w:spacing w:before="20"/>
            <w:rPr>
              <w:kern w:val="40"/>
            </w:rPr>
          </w:pPr>
          <w:r w:rsidRPr="0009573D">
            <w:rPr>
              <w:rFonts w:ascii="Arial" w:hAnsi="Arial"/>
              <w:i/>
              <w:color w:val="000000"/>
              <w:sz w:val="12"/>
            </w:rPr>
            <w:t>Partita IVA:</w:t>
          </w:r>
          <w:r>
            <w:rPr>
              <w:rFonts w:ascii="Arial" w:hAnsi="Arial"/>
              <w:color w:val="000000"/>
              <w:sz w:val="12"/>
            </w:rPr>
            <w:t xml:space="preserve"> </w:t>
          </w:r>
          <w:r>
            <w:rPr>
              <w:rFonts w:ascii="Arial" w:hAnsi="Arial"/>
              <w:color w:val="000000"/>
              <w:sz w:val="12"/>
            </w:rPr>
            <w:tab/>
            <w:t>00711300954</w:t>
          </w:r>
        </w:p>
      </w:tc>
    </w:tr>
  </w:tbl>
  <w:p w:rsidR="006B4CD8" w:rsidRPr="00834967" w:rsidRDefault="006B4CD8" w:rsidP="00834967">
    <w:pPr>
      <w:pStyle w:val="Intestazione"/>
      <w:tabs>
        <w:tab w:val="clear" w:pos="9638"/>
      </w:tabs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30CA"/>
    <w:multiLevelType w:val="hybridMultilevel"/>
    <w:tmpl w:val="EFDED202"/>
    <w:lvl w:ilvl="0" w:tplc="4956B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B88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1008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AE6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D627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646E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162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0E5A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3A6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7C48E9"/>
    <w:multiLevelType w:val="hybridMultilevel"/>
    <w:tmpl w:val="A1442A80"/>
    <w:lvl w:ilvl="0" w:tplc="1CCC0A7E">
      <w:start w:val="4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DE007D"/>
    <w:multiLevelType w:val="hybridMultilevel"/>
    <w:tmpl w:val="E0DAB1E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A42253"/>
    <w:multiLevelType w:val="singleLevel"/>
    <w:tmpl w:val="EDFC8D3A"/>
    <w:lvl w:ilvl="0">
      <w:start w:val="2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1F617FBE"/>
    <w:multiLevelType w:val="singleLevel"/>
    <w:tmpl w:val="CFDCC5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25DB7117"/>
    <w:multiLevelType w:val="singleLevel"/>
    <w:tmpl w:val="5EF0BB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>
    <w:nsid w:val="43A8435E"/>
    <w:multiLevelType w:val="singleLevel"/>
    <w:tmpl w:val="65086B96"/>
    <w:lvl w:ilvl="0">
      <w:start w:val="14"/>
      <w:numFmt w:val="lowerLetter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7">
    <w:nsid w:val="5CF86632"/>
    <w:multiLevelType w:val="singleLevel"/>
    <w:tmpl w:val="B1C8B618"/>
    <w:lvl w:ilvl="0">
      <w:start w:val="14"/>
      <w:numFmt w:val="lowerLetter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8">
    <w:nsid w:val="5F895D3A"/>
    <w:multiLevelType w:val="hybridMultilevel"/>
    <w:tmpl w:val="66C4DB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8C254A"/>
    <w:multiLevelType w:val="hybridMultilevel"/>
    <w:tmpl w:val="930CA540"/>
    <w:lvl w:ilvl="0" w:tplc="1CCC0A7E">
      <w:start w:val="4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711081"/>
    <w:multiLevelType w:val="singleLevel"/>
    <w:tmpl w:val="B784B3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9"/>
  <w:hyphenationZone w:val="283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62">
      <o:colormenu v:ext="edit" fillcolor="#d4650a" strokecolor="#d4650a"/>
    </o:shapedefaults>
  </w:hdrShapeDefaults>
  <w:footnotePr>
    <w:footnote w:id="-1"/>
    <w:footnote w:id="0"/>
  </w:footnotePr>
  <w:endnotePr>
    <w:endnote w:id="-1"/>
    <w:endnote w:id="0"/>
  </w:endnotePr>
  <w:compat/>
  <w:rsids>
    <w:rsidRoot w:val="00977502"/>
    <w:rsid w:val="000008BC"/>
    <w:rsid w:val="00000DEA"/>
    <w:rsid w:val="0002471D"/>
    <w:rsid w:val="000646DB"/>
    <w:rsid w:val="00074D64"/>
    <w:rsid w:val="0009573D"/>
    <w:rsid w:val="000A1070"/>
    <w:rsid w:val="000C5E80"/>
    <w:rsid w:val="000D671F"/>
    <w:rsid w:val="000F26BB"/>
    <w:rsid w:val="000F7262"/>
    <w:rsid w:val="001521E8"/>
    <w:rsid w:val="001634A9"/>
    <w:rsid w:val="001656AE"/>
    <w:rsid w:val="001706BD"/>
    <w:rsid w:val="00172B59"/>
    <w:rsid w:val="00195636"/>
    <w:rsid w:val="001A49C4"/>
    <w:rsid w:val="001B2549"/>
    <w:rsid w:val="001C5BF5"/>
    <w:rsid w:val="001F7356"/>
    <w:rsid w:val="00220E6C"/>
    <w:rsid w:val="00271C3A"/>
    <w:rsid w:val="002856FF"/>
    <w:rsid w:val="00291D8E"/>
    <w:rsid w:val="002971E4"/>
    <w:rsid w:val="002B421A"/>
    <w:rsid w:val="002C236E"/>
    <w:rsid w:val="002C31FE"/>
    <w:rsid w:val="002E72B8"/>
    <w:rsid w:val="00320CED"/>
    <w:rsid w:val="00331420"/>
    <w:rsid w:val="003C1EBA"/>
    <w:rsid w:val="003E64C9"/>
    <w:rsid w:val="00462D6A"/>
    <w:rsid w:val="004827C2"/>
    <w:rsid w:val="004C5FCD"/>
    <w:rsid w:val="004D356E"/>
    <w:rsid w:val="004E20A2"/>
    <w:rsid w:val="00511A4B"/>
    <w:rsid w:val="0059641D"/>
    <w:rsid w:val="00597725"/>
    <w:rsid w:val="005A48F7"/>
    <w:rsid w:val="005B1FAC"/>
    <w:rsid w:val="005B7101"/>
    <w:rsid w:val="005E2A7B"/>
    <w:rsid w:val="005F3A8F"/>
    <w:rsid w:val="00602C50"/>
    <w:rsid w:val="006218A4"/>
    <w:rsid w:val="00622337"/>
    <w:rsid w:val="00626F33"/>
    <w:rsid w:val="006B4CD8"/>
    <w:rsid w:val="006C1478"/>
    <w:rsid w:val="006C62BE"/>
    <w:rsid w:val="006D475C"/>
    <w:rsid w:val="007071F0"/>
    <w:rsid w:val="00710287"/>
    <w:rsid w:val="00734826"/>
    <w:rsid w:val="00740721"/>
    <w:rsid w:val="0075598B"/>
    <w:rsid w:val="007A308E"/>
    <w:rsid w:val="007B5CE7"/>
    <w:rsid w:val="007E0A82"/>
    <w:rsid w:val="007F268D"/>
    <w:rsid w:val="0081506D"/>
    <w:rsid w:val="008332B5"/>
    <w:rsid w:val="00833393"/>
    <w:rsid w:val="00834967"/>
    <w:rsid w:val="008E1117"/>
    <w:rsid w:val="009049F5"/>
    <w:rsid w:val="00905AD9"/>
    <w:rsid w:val="0091659A"/>
    <w:rsid w:val="00933103"/>
    <w:rsid w:val="00952120"/>
    <w:rsid w:val="00977502"/>
    <w:rsid w:val="00993EA2"/>
    <w:rsid w:val="009C0372"/>
    <w:rsid w:val="009E4C7E"/>
    <w:rsid w:val="00A07505"/>
    <w:rsid w:val="00A14A46"/>
    <w:rsid w:val="00A40EF3"/>
    <w:rsid w:val="00A57ABC"/>
    <w:rsid w:val="00A804AC"/>
    <w:rsid w:val="00A972C3"/>
    <w:rsid w:val="00AB79FD"/>
    <w:rsid w:val="00AD4F27"/>
    <w:rsid w:val="00AF24AF"/>
    <w:rsid w:val="00AF4646"/>
    <w:rsid w:val="00AF6EF1"/>
    <w:rsid w:val="00B16FE2"/>
    <w:rsid w:val="00B72101"/>
    <w:rsid w:val="00B74BB2"/>
    <w:rsid w:val="00BD6FDE"/>
    <w:rsid w:val="00C02E86"/>
    <w:rsid w:val="00C057EB"/>
    <w:rsid w:val="00C95228"/>
    <w:rsid w:val="00CE2546"/>
    <w:rsid w:val="00D257CD"/>
    <w:rsid w:val="00D32849"/>
    <w:rsid w:val="00D43E54"/>
    <w:rsid w:val="00DB5A2B"/>
    <w:rsid w:val="00E05B27"/>
    <w:rsid w:val="00E073BE"/>
    <w:rsid w:val="00E129EB"/>
    <w:rsid w:val="00E1730A"/>
    <w:rsid w:val="00E27854"/>
    <w:rsid w:val="00E70B38"/>
    <w:rsid w:val="00E76E55"/>
    <w:rsid w:val="00E817E6"/>
    <w:rsid w:val="00E9270D"/>
    <w:rsid w:val="00EA06DC"/>
    <w:rsid w:val="00EB1C81"/>
    <w:rsid w:val="00EC3740"/>
    <w:rsid w:val="00ED2E11"/>
    <w:rsid w:val="00EE170C"/>
    <w:rsid w:val="00EF5E1A"/>
    <w:rsid w:val="00F00BC7"/>
    <w:rsid w:val="00F02A0C"/>
    <w:rsid w:val="00F0300C"/>
    <w:rsid w:val="00F12489"/>
    <w:rsid w:val="00F14695"/>
    <w:rsid w:val="00F37008"/>
    <w:rsid w:val="00F61048"/>
    <w:rsid w:val="00F65DDB"/>
    <w:rsid w:val="00F673E2"/>
    <w:rsid w:val="00F734BF"/>
    <w:rsid w:val="00F80B11"/>
    <w:rsid w:val="00F83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>
      <o:colormenu v:ext="edit" fillcolor="#d4650a" strokecolor="#d4650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471D"/>
  </w:style>
  <w:style w:type="paragraph" w:styleId="Titolo1">
    <w:name w:val="heading 1"/>
    <w:basedOn w:val="Normale"/>
    <w:next w:val="Normale"/>
    <w:link w:val="Titolo1Carattere"/>
    <w:qFormat/>
    <w:rsid w:val="000957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972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972C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827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nhideWhenUsed/>
    <w:qFormat/>
    <w:rsid w:val="00A972C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247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2471D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02471D"/>
    <w:pPr>
      <w:spacing w:after="220" w:line="220" w:lineRule="atLeast"/>
      <w:jc w:val="both"/>
    </w:pPr>
    <w:rPr>
      <w:rFonts w:ascii="Arial" w:hAnsi="Arial"/>
      <w:spacing w:val="-5"/>
    </w:rPr>
  </w:style>
  <w:style w:type="character" w:styleId="Rimandonotaapidipagina">
    <w:name w:val="footnote reference"/>
    <w:semiHidden/>
    <w:rsid w:val="0002471D"/>
    <w:rPr>
      <w:sz w:val="20"/>
      <w:vertAlign w:val="superscript"/>
    </w:rPr>
  </w:style>
  <w:style w:type="paragraph" w:styleId="Testonotaapidipagina">
    <w:name w:val="footnote text"/>
    <w:basedOn w:val="Normale"/>
    <w:semiHidden/>
    <w:rsid w:val="0002471D"/>
    <w:pPr>
      <w:keepLines/>
      <w:spacing w:line="220" w:lineRule="atLeast"/>
      <w:jc w:val="both"/>
    </w:pPr>
    <w:rPr>
      <w:rFonts w:ascii="Arial" w:hAnsi="Arial"/>
      <w:spacing w:val="-5"/>
      <w:sz w:val="16"/>
    </w:rPr>
  </w:style>
  <w:style w:type="paragraph" w:styleId="Corpodeltesto2">
    <w:name w:val="Body Text 2"/>
    <w:basedOn w:val="Normale"/>
    <w:rsid w:val="0002471D"/>
    <w:pPr>
      <w:spacing w:before="120" w:line="360" w:lineRule="auto"/>
      <w:jc w:val="both"/>
    </w:pPr>
    <w:rPr>
      <w:rFonts w:ascii="Arial" w:hAnsi="Arial"/>
      <w:spacing w:val="-5"/>
      <w:sz w:val="22"/>
    </w:rPr>
  </w:style>
  <w:style w:type="table" w:styleId="Grigliatabella">
    <w:name w:val="Table Grid"/>
    <w:basedOn w:val="Tabellanormale"/>
    <w:rsid w:val="00511A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0F26B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9573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09573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semiHidden/>
    <w:rsid w:val="004827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semiHidden/>
    <w:rsid w:val="00A972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rsid w:val="00A972C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A972C3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rsid w:val="00A972C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972C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circolonauticooristano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ircolonauticooristano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arta%20Intestata%20CNO%20201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D4033-EAA5-428E-BA4B-4EAA7C67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CNO 2014</Template>
  <TotalTime>111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UNICO DI ASSOCIAZIONE</vt:lpstr>
    </vt:vector>
  </TitlesOfParts>
  <Company/>
  <LinksUpToDate>false</LinksUpToDate>
  <CharactersWithSpaces>2596</CharactersWithSpaces>
  <SharedDoc>false</SharedDoc>
  <HLinks>
    <vt:vector size="12" baseType="variant">
      <vt:variant>
        <vt:i4>131187</vt:i4>
      </vt:variant>
      <vt:variant>
        <vt:i4>9</vt:i4>
      </vt:variant>
      <vt:variant>
        <vt:i4>0</vt:i4>
      </vt:variant>
      <vt:variant>
        <vt:i4>5</vt:i4>
      </vt:variant>
      <vt:variant>
        <vt:lpwstr>mailto:gianmarco.patta@tin.it</vt:lpwstr>
      </vt:variant>
      <vt:variant>
        <vt:lpwstr/>
      </vt:variant>
      <vt:variant>
        <vt:i4>1507381</vt:i4>
      </vt:variant>
      <vt:variant>
        <vt:i4>6</vt:i4>
      </vt:variant>
      <vt:variant>
        <vt:i4>0</vt:i4>
      </vt:variant>
      <vt:variant>
        <vt:i4>5</vt:i4>
      </vt:variant>
      <vt:variant>
        <vt:lpwstr>mailto:silvestroatzori@tiscali.it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UNICO DI ASSOCIAZIONE</dc:title>
  <dc:creator>Giulia ABIS</dc:creator>
  <cp:lastModifiedBy>Giulia</cp:lastModifiedBy>
  <cp:revision>18</cp:revision>
  <cp:lastPrinted>2014-07-31T11:27:00Z</cp:lastPrinted>
  <dcterms:created xsi:type="dcterms:W3CDTF">2014-05-06T13:49:00Z</dcterms:created>
  <dcterms:modified xsi:type="dcterms:W3CDTF">2014-08-03T17:23:00Z</dcterms:modified>
</cp:coreProperties>
</file>